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ascii="方正仿宋_GBK"/>
          <w:spacing w:val="2"/>
          <w:kern w:val="2"/>
          <w:sz w:val="24"/>
          <w:szCs w:val="24"/>
        </w:rPr>
      </w:pPr>
      <w:r>
        <w:rPr>
          <w:rFonts w:hint="eastAsia"/>
          <w:spacing w:val="2"/>
          <w:kern w:val="2"/>
          <w:sz w:val="24"/>
          <w:szCs w:val="24"/>
        </w:rPr>
        <w:t>附件</w:t>
      </w:r>
      <w:r>
        <w:rPr>
          <w:spacing w:val="2"/>
          <w:kern w:val="2"/>
          <w:sz w:val="24"/>
          <w:szCs w:val="24"/>
        </w:rPr>
        <w:t>1</w:t>
      </w:r>
      <w:r>
        <w:rPr>
          <w:rFonts w:hint="eastAsia" w:ascii="方正仿宋_GBK"/>
          <w:spacing w:val="2"/>
          <w:kern w:val="2"/>
          <w:sz w:val="24"/>
          <w:szCs w:val="24"/>
        </w:rPr>
        <w:t>：</w:t>
      </w:r>
    </w:p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ascii="方正仿宋_GBK"/>
          <w:spacing w:val="2"/>
          <w:kern w:val="2"/>
          <w:sz w:val="24"/>
          <w:szCs w:val="24"/>
        </w:rPr>
      </w:pP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hint="eastAsia" w:ascii="微软雅黑" w:hAnsi="微软雅黑" w:eastAsia="微软雅黑" w:cs="微软雅黑"/>
          <w:b/>
          <w:bCs/>
          <w:spacing w:val="30"/>
          <w:kern w:val="2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pacing w:val="30"/>
          <w:kern w:val="2"/>
          <w:sz w:val="36"/>
          <w:szCs w:val="36"/>
        </w:rPr>
        <w:t>“网印+数码”创新十强企业</w:t>
      </w: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hint="eastAsia" w:ascii="微软雅黑" w:hAnsi="微软雅黑" w:eastAsia="微软雅黑" w:cs="微软雅黑"/>
          <w:b/>
          <w:bCs/>
          <w:spacing w:val="30"/>
          <w:kern w:val="2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30"/>
          <w:kern w:val="2"/>
          <w:sz w:val="36"/>
          <w:szCs w:val="36"/>
        </w:rPr>
        <w:t>申请表</w:t>
      </w:r>
    </w:p>
    <w:bookmarkEnd w:id="0"/>
    <w:tbl>
      <w:tblPr>
        <w:tblStyle w:val="4"/>
        <w:tblpPr w:leftFromText="180" w:rightFromText="180" w:vertAnchor="text" w:horzAnchor="page" w:tblpX="1830" w:tblpY="431"/>
        <w:tblOverlap w:val="never"/>
        <w:tblW w:w="88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821"/>
        <w:gridCol w:w="580"/>
        <w:gridCol w:w="2292"/>
        <w:gridCol w:w="2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企业名称</w:t>
            </w:r>
          </w:p>
        </w:tc>
        <w:tc>
          <w:tcPr>
            <w:tcW w:w="7155" w:type="dxa"/>
            <w:gridSpan w:val="4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祥和彩瓷制造（上海）有限公司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企业基本情况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主营业务范围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生产、设计、加工石英玻璃、陶瓷等无机非金属材料及其制品，以及包装装潢印刷，销售公司自产产品。（依法须经批准的项目，经相关部门批准后方可开展经营活动）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主营产品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丝网印刷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拥有专利情况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 xml:space="preserve">本企业拥有专利（ </w:t>
            </w: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）项，其中发明专利（ 4）项，</w:t>
            </w: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  <w:lang w:eastAsia="zh-CN"/>
              </w:rPr>
              <w:t>实</w:t>
            </w: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用新型专利（ 7）项，外观设计专利（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参与标准制定情况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本企业参与完成国家、行业或地方标准）项，其中国家标准（ ）项，行业标准（ ）项，地方标准（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创新投入</w:t>
            </w:r>
          </w:p>
        </w:tc>
        <w:tc>
          <w:tcPr>
            <w:tcW w:w="4693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研发人员占职工总数比例（%）</w:t>
            </w:r>
          </w:p>
        </w:tc>
        <w:tc>
          <w:tcPr>
            <w:tcW w:w="246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33%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</w:p>
        </w:tc>
        <w:tc>
          <w:tcPr>
            <w:tcW w:w="4693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</w:rPr>
              <w:t>近三年研发投入占销售收入比重（%）</w:t>
            </w:r>
          </w:p>
        </w:tc>
        <w:tc>
          <w:tcPr>
            <w:tcW w:w="246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创新产出</w:t>
            </w:r>
          </w:p>
        </w:tc>
        <w:tc>
          <w:tcPr>
            <w:tcW w:w="2401" w:type="dxa"/>
            <w:gridSpan w:val="2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2017年</w:t>
            </w: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29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2016年</w:t>
            </w: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46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color w:val="FF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2015年</w:t>
            </w: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</w:p>
        </w:tc>
        <w:tc>
          <w:tcPr>
            <w:tcW w:w="2401" w:type="dxa"/>
            <w:gridSpan w:val="2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66%</w:t>
            </w:r>
          </w:p>
        </w:tc>
        <w:tc>
          <w:tcPr>
            <w:tcW w:w="229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64%</w:t>
            </w:r>
          </w:p>
        </w:tc>
        <w:tc>
          <w:tcPr>
            <w:tcW w:w="246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color w:val="FF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kern w:val="2"/>
                <w:sz w:val="21"/>
                <w:szCs w:val="21"/>
              </w:rPr>
              <w:t>69%</w:t>
            </w:r>
          </w:p>
        </w:tc>
      </w:tr>
    </w:tbl>
    <w:p>
      <w:pPr>
        <w:spacing w:line="360" w:lineRule="auto"/>
        <w:ind w:left="0" w:leftChars="0" w:firstLine="0" w:firstLineChars="0"/>
        <w:rPr>
          <w:rFonts w:ascii="宋体" w:hAnsi="宋体" w:eastAsia="宋体"/>
          <w:color w:val="000000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8195A"/>
    <w:rsid w:val="000E4FD1"/>
    <w:rsid w:val="001F2DE0"/>
    <w:rsid w:val="0025232C"/>
    <w:rsid w:val="002E2248"/>
    <w:rsid w:val="00312E06"/>
    <w:rsid w:val="00322BC1"/>
    <w:rsid w:val="003751C0"/>
    <w:rsid w:val="00384056"/>
    <w:rsid w:val="003A514A"/>
    <w:rsid w:val="00417C5C"/>
    <w:rsid w:val="0043719D"/>
    <w:rsid w:val="0047709D"/>
    <w:rsid w:val="004E081F"/>
    <w:rsid w:val="005C02F5"/>
    <w:rsid w:val="005E4DE6"/>
    <w:rsid w:val="00610BA5"/>
    <w:rsid w:val="006373EB"/>
    <w:rsid w:val="006E0958"/>
    <w:rsid w:val="006E0ECD"/>
    <w:rsid w:val="00734B37"/>
    <w:rsid w:val="00766647"/>
    <w:rsid w:val="00820B1E"/>
    <w:rsid w:val="009437FF"/>
    <w:rsid w:val="00987A8D"/>
    <w:rsid w:val="009F77BA"/>
    <w:rsid w:val="00BD563C"/>
    <w:rsid w:val="00D30AE9"/>
    <w:rsid w:val="00DC469F"/>
    <w:rsid w:val="00F40F20"/>
    <w:rsid w:val="00F44C3C"/>
    <w:rsid w:val="00FF292B"/>
    <w:rsid w:val="03EE122E"/>
    <w:rsid w:val="045C4492"/>
    <w:rsid w:val="060959CE"/>
    <w:rsid w:val="1B020652"/>
    <w:rsid w:val="1FB914AE"/>
    <w:rsid w:val="208B730B"/>
    <w:rsid w:val="2EE536C2"/>
    <w:rsid w:val="32D31101"/>
    <w:rsid w:val="39BE2BE3"/>
    <w:rsid w:val="3B683635"/>
    <w:rsid w:val="3DAE3F5C"/>
    <w:rsid w:val="4FB711F9"/>
    <w:rsid w:val="5248195A"/>
    <w:rsid w:val="546B52F3"/>
    <w:rsid w:val="548E6155"/>
    <w:rsid w:val="55391063"/>
    <w:rsid w:val="56E43430"/>
    <w:rsid w:val="66C66491"/>
    <w:rsid w:val="69B37985"/>
    <w:rsid w:val="6EAA398F"/>
    <w:rsid w:val="74B2224E"/>
    <w:rsid w:val="779A37A1"/>
    <w:rsid w:val="77FD125C"/>
    <w:rsid w:val="79201721"/>
    <w:rsid w:val="7A96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Calibri" w:hAnsi="Calibri" w:eastAsia="方正仿宋_GBK" w:cs="Times New Roman"/>
      <w:kern w:val="0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widowControl/>
      <w:autoSpaceDE/>
      <w:autoSpaceDN/>
      <w:snapToGrid/>
      <w:spacing w:beforeAutospacing="1" w:afterAutospacing="1" w:line="240" w:lineRule="auto"/>
      <w:ind w:firstLine="0"/>
      <w:jc w:val="left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371</Words>
  <Characters>2120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2018-03-23T06:16:00Z</dcterms:created>
  <dc:creator>huangyao</dc:creator>
  <cp:lastModifiedBy>莎莎</cp:lastModifiedBy>
  <cp:lastPrinted>2018-05-22T03:53:00Z</cp:lastPrinted>
  <dcterms:modified xsi:type="dcterms:W3CDTF">2018-06-05T06:42:12Z</dcterms:modified>
  <dc:title>附件1：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